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E2F" w:rsidRPr="004B7FD7" w:rsidRDefault="00C16E2F" w:rsidP="00C16E2F">
      <w:pPr>
        <w:jc w:val="center"/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 w:rsidRPr="009D0FBB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國立成功大</w:t>
      </w:r>
      <w:r w:rsidRPr="009D39BE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學1</w:t>
      </w:r>
      <w:r w:rsidR="002D2A48">
        <w:rPr>
          <w:rFonts w:ascii="標楷體" w:eastAsia="標楷體" w:hAnsi="Times New Roman" w:cs="Times New Roman"/>
          <w:b/>
          <w:color w:val="000000"/>
          <w:sz w:val="32"/>
          <w:szCs w:val="32"/>
        </w:rPr>
        <w:t>1</w:t>
      </w:r>
      <w:r w:rsidR="00A439E1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5</w:t>
      </w:r>
      <w:r w:rsidRPr="009D39BE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學年度</w:t>
      </w:r>
      <w:r w:rsidRPr="001733EC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第</w:t>
      </w:r>
      <w:r w:rsidR="0071426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Pr="001733EC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學期</w:t>
      </w:r>
    </w:p>
    <w:p w:rsidR="00C16E2F" w:rsidRPr="004B7FD7" w:rsidRDefault="00C16E2F" w:rsidP="00C16E2F">
      <w:pPr>
        <w:jc w:val="center"/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 w:rsidRPr="004B7FD7">
        <w:rPr>
          <w:rFonts w:ascii="Times New Roman" w:eastAsia="華康粗圓體" w:hAnsi="Times New Roman" w:cs="Times New Roman"/>
          <w:noProof/>
          <w:spacing w:val="30"/>
          <w:sz w:val="36"/>
          <w:szCs w:val="20"/>
        </w:rPr>
        <w:drawing>
          <wp:anchor distT="0" distB="0" distL="114300" distR="114300" simplePos="0" relativeHeight="251659264" behindDoc="0" locked="0" layoutInCell="1" allowOverlap="1" wp14:anchorId="1398ACC8" wp14:editId="632926C8">
            <wp:simplePos x="0" y="0"/>
            <wp:positionH relativeFrom="column">
              <wp:posOffset>552450</wp:posOffset>
            </wp:positionH>
            <wp:positionV relativeFrom="paragraph">
              <wp:posOffset>-339090</wp:posOffset>
            </wp:positionV>
            <wp:extent cx="609600" cy="586740"/>
            <wp:effectExtent l="0" t="0" r="0" b="3810"/>
            <wp:wrapNone/>
            <wp:docPr id="1" name="圖片 1" descr="ncku_mar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ku_mark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FD7">
        <w:rPr>
          <w:rFonts w:ascii="標楷體" w:eastAsia="標楷體" w:hAnsi="Times New Roman" w:cs="Times New Roman"/>
          <w:b/>
          <w:color w:val="000000"/>
          <w:sz w:val="32"/>
          <w:szCs w:val="32"/>
        </w:rPr>
        <w:t>法律學系碩士學分班</w:t>
      </w:r>
      <w:r w:rsidR="002005A7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 xml:space="preserve"> </w:t>
      </w:r>
      <w:r w:rsidR="002D2A4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第</w:t>
      </w:r>
      <w:r w:rsidR="0071426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A439E1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3</w:t>
      </w:r>
      <w:r w:rsidR="002D2A4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期</w:t>
      </w:r>
      <w:r w:rsidRPr="004B7FD7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 xml:space="preserve"> </w:t>
      </w:r>
      <w:r w:rsidR="00AD6CD8" w:rsidRPr="00A67562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報名</w:t>
      </w:r>
      <w:r w:rsidRPr="004B7FD7">
        <w:rPr>
          <w:rFonts w:ascii="標楷體" w:eastAsia="標楷體" w:hAnsi="Times New Roman" w:cs="Times New Roman"/>
          <w:b/>
          <w:color w:val="000000"/>
          <w:sz w:val="32"/>
          <w:szCs w:val="32"/>
        </w:rPr>
        <w:t>申請表</w:t>
      </w:r>
    </w:p>
    <w:p w:rsidR="00E36481" w:rsidRPr="004B7FD7" w:rsidRDefault="00C16E2F" w:rsidP="00C16E2F">
      <w:pPr>
        <w:snapToGrid w:val="0"/>
        <w:spacing w:beforeLines="50" w:before="180"/>
        <w:jc w:val="right"/>
        <w:rPr>
          <w:rFonts w:ascii="標楷體" w:eastAsia="標楷體" w:hAnsi="Times New Roman" w:cs="Times New Roman"/>
          <w:color w:val="000000"/>
          <w:sz w:val="16"/>
          <w:szCs w:val="16"/>
        </w:rPr>
      </w:pPr>
      <w:r w:rsidRPr="004B7FD7">
        <w:rPr>
          <w:rFonts w:ascii="標楷體" w:eastAsia="標楷體" w:hAnsi="Times New Roman" w:cs="Times New Roman" w:hint="eastAsia"/>
          <w:color w:val="000000"/>
          <w:szCs w:val="24"/>
        </w:rPr>
        <w:t xml:space="preserve">                                              申請日期：   年   月   日</w:t>
      </w:r>
    </w:p>
    <w:tbl>
      <w:tblPr>
        <w:tblW w:w="5323" w:type="pct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1679"/>
        <w:gridCol w:w="629"/>
        <w:gridCol w:w="657"/>
        <w:gridCol w:w="395"/>
        <w:gridCol w:w="818"/>
        <w:gridCol w:w="681"/>
        <w:gridCol w:w="468"/>
        <w:gridCol w:w="1389"/>
        <w:gridCol w:w="1683"/>
      </w:tblGrid>
      <w:tr w:rsidR="00C16E2F" w:rsidRPr="004B7FD7" w:rsidTr="00E65928">
        <w:trPr>
          <w:trHeight w:val="626"/>
        </w:trPr>
        <w:tc>
          <w:tcPr>
            <w:tcW w:w="833" w:type="pct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姓    名</w:t>
            </w:r>
          </w:p>
        </w:tc>
        <w:tc>
          <w:tcPr>
            <w:tcW w:w="1667" w:type="pct"/>
            <w:gridSpan w:val="4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身分證字號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C16E2F" w:rsidRPr="004B7FD7" w:rsidRDefault="00C16E2F" w:rsidP="00D65215">
            <w:pPr>
              <w:snapToGrid w:val="0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</w:tr>
      <w:tr w:rsidR="00C16E2F" w:rsidRPr="004B7FD7" w:rsidTr="00E65928">
        <w:trPr>
          <w:trHeight w:val="570"/>
        </w:trPr>
        <w:tc>
          <w:tcPr>
            <w:tcW w:w="833" w:type="pct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出生日期</w:t>
            </w:r>
          </w:p>
        </w:tc>
        <w:tc>
          <w:tcPr>
            <w:tcW w:w="1667" w:type="pct"/>
            <w:gridSpan w:val="4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 xml:space="preserve">   年    月    日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E-mail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</w:tr>
      <w:tr w:rsidR="00C16E2F" w:rsidRPr="004B7FD7" w:rsidTr="003A15AF">
        <w:trPr>
          <w:trHeight w:val="365"/>
        </w:trPr>
        <w:tc>
          <w:tcPr>
            <w:tcW w:w="833" w:type="pct"/>
            <w:shd w:val="clear" w:color="auto" w:fill="auto"/>
            <w:vAlign w:val="center"/>
          </w:tcPr>
          <w:p w:rsidR="00C16E2F" w:rsidRPr="004B7FD7" w:rsidRDefault="00E65928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室內</w:t>
            </w:r>
            <w:r w:rsidR="00C16E2F"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電話</w:t>
            </w:r>
            <w:r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667" w:type="pct"/>
            <w:gridSpan w:val="4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C16E2F" w:rsidRPr="004B7FD7" w:rsidRDefault="00C16E2F" w:rsidP="00E65928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手機</w:t>
            </w:r>
            <w:r w:rsidR="00E65928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C16E2F" w:rsidRPr="004B7FD7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</w:tr>
      <w:tr w:rsidR="00F435F0" w:rsidRPr="004B7FD7" w:rsidTr="003A15AF">
        <w:trPr>
          <w:trHeight w:val="361"/>
        </w:trPr>
        <w:tc>
          <w:tcPr>
            <w:tcW w:w="833" w:type="pct"/>
            <w:shd w:val="clear" w:color="auto" w:fill="auto"/>
            <w:vAlign w:val="center"/>
          </w:tcPr>
          <w:p w:rsidR="00F435F0" w:rsidRPr="004B7FD7" w:rsidRDefault="00F435F0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4B7FD7">
              <w:rPr>
                <w:rFonts w:ascii="標楷體" w:eastAsia="標楷體" w:hAnsi="Times New Roman" w:cs="Times New Roman"/>
                <w:color w:val="000000"/>
                <w:szCs w:val="20"/>
              </w:rPr>
              <w:t>是否為舊生</w:t>
            </w:r>
          </w:p>
        </w:tc>
        <w:tc>
          <w:tcPr>
            <w:tcW w:w="1667" w:type="pct"/>
            <w:gridSpan w:val="4"/>
            <w:shd w:val="clear" w:color="auto" w:fill="auto"/>
            <w:vAlign w:val="center"/>
          </w:tcPr>
          <w:p w:rsidR="00F435F0" w:rsidRPr="00F435F0" w:rsidRDefault="00F435F0" w:rsidP="00E65928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 w:rsidRPr="00F435F0">
              <w:rPr>
                <w:rFonts w:ascii="標楷體" w:eastAsia="標楷體" w:hAnsi="Times New Roman" w:cs="Times New Roman"/>
                <w:color w:val="000000"/>
                <w:szCs w:val="24"/>
              </w:rPr>
              <w:t>是</w:t>
            </w: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F435F0">
              <w:rPr>
                <w:rFonts w:ascii="標楷體" w:eastAsia="標楷體" w:hAnsi="Times New Roman" w:cs="Times New Roman"/>
                <w:color w:val="000000"/>
                <w:szCs w:val="24"/>
              </w:rPr>
              <w:t xml:space="preserve">  </w:t>
            </w:r>
            <w:r w:rsidR="00E65928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 w:rsidRPr="00F435F0">
              <w:rPr>
                <w:rFonts w:ascii="標楷體" w:eastAsia="標楷體" w:hAnsi="Times New Roman" w:cs="Times New Roman"/>
                <w:color w:val="000000"/>
                <w:szCs w:val="24"/>
              </w:rPr>
              <w:t>否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F435F0" w:rsidRPr="004B7FD7" w:rsidRDefault="006C5603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性    別</w:t>
            </w:r>
          </w:p>
        </w:tc>
        <w:tc>
          <w:tcPr>
            <w:tcW w:w="1756" w:type="pct"/>
            <w:gridSpan w:val="3"/>
            <w:shd w:val="clear" w:color="auto" w:fill="auto"/>
            <w:vAlign w:val="center"/>
          </w:tcPr>
          <w:p w:rsidR="00F435F0" w:rsidRPr="004B7FD7" w:rsidRDefault="006C5603" w:rsidP="006C5603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>男</w:t>
            </w: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F435F0">
              <w:rPr>
                <w:rFonts w:ascii="標楷體" w:eastAsia="標楷體" w:hAnsi="Times New Roman" w:cs="Times New Roman"/>
                <w:color w:val="000000"/>
                <w:szCs w:val="24"/>
              </w:rPr>
              <w:t xml:space="preserve">   </w:t>
            </w:r>
            <w:r w:rsidRPr="00F435F0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>女</w:t>
            </w:r>
          </w:p>
        </w:tc>
      </w:tr>
      <w:tr w:rsidR="00C16E2F" w:rsidRPr="009D0FBB" w:rsidTr="003A15AF">
        <w:trPr>
          <w:trHeight w:val="325"/>
        </w:trPr>
        <w:tc>
          <w:tcPr>
            <w:tcW w:w="833" w:type="pct"/>
            <w:shd w:val="clear" w:color="auto" w:fill="auto"/>
            <w:vAlign w:val="center"/>
          </w:tcPr>
          <w:p w:rsidR="00E65928" w:rsidRPr="009D0FBB" w:rsidRDefault="00C16E2F" w:rsidP="00E65928">
            <w:pPr>
              <w:snapToGrid w:val="0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學士班</w:t>
            </w:r>
            <w:r w:rsidR="00AD6CD8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之</w:t>
            </w:r>
          </w:p>
          <w:p w:rsidR="00C16E2F" w:rsidRPr="009D0FBB" w:rsidRDefault="00C16E2F" w:rsidP="00D65215">
            <w:pPr>
              <w:snapToGrid w:val="0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畢業學校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834" w:type="pct"/>
            <w:gridSpan w:val="3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畢業學系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921" w:type="pct"/>
            <w:gridSpan w:val="2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畢業年份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 xml:space="preserve">     年</w:t>
            </w:r>
          </w:p>
        </w:tc>
      </w:tr>
      <w:tr w:rsidR="00C16E2F" w:rsidRPr="009D0FBB" w:rsidTr="00C16E2F">
        <w:trPr>
          <w:trHeight w:val="674"/>
        </w:trPr>
        <w:tc>
          <w:tcPr>
            <w:tcW w:w="833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通訊地址</w:t>
            </w:r>
          </w:p>
        </w:tc>
        <w:tc>
          <w:tcPr>
            <w:tcW w:w="4167" w:type="pct"/>
            <w:gridSpan w:val="9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</w:tr>
      <w:tr w:rsidR="00C16E2F" w:rsidRPr="009D0FBB" w:rsidTr="003A15AF">
        <w:trPr>
          <w:trHeight w:val="730"/>
        </w:trPr>
        <w:tc>
          <w:tcPr>
            <w:tcW w:w="833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最 近</w:t>
            </w:r>
          </w:p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服務單位</w:t>
            </w:r>
          </w:p>
        </w:tc>
        <w:tc>
          <w:tcPr>
            <w:tcW w:w="1145" w:type="pct"/>
            <w:gridSpan w:val="2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職稱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</w:p>
        </w:tc>
        <w:tc>
          <w:tcPr>
            <w:tcW w:w="570" w:type="pct"/>
            <w:gridSpan w:val="2"/>
            <w:shd w:val="clear" w:color="auto" w:fill="auto"/>
            <w:vAlign w:val="center"/>
          </w:tcPr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是否仍</w:t>
            </w:r>
          </w:p>
          <w:p w:rsidR="00C16E2F" w:rsidRPr="009D0FBB" w:rsidRDefault="00C16E2F" w:rsidP="00D6521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在職</w:t>
            </w:r>
          </w:p>
        </w:tc>
        <w:tc>
          <w:tcPr>
            <w:tcW w:w="1524" w:type="pct"/>
            <w:gridSpan w:val="2"/>
            <w:shd w:val="clear" w:color="auto" w:fill="auto"/>
            <w:vAlign w:val="center"/>
          </w:tcPr>
          <w:p w:rsidR="00C16E2F" w:rsidRPr="009D0FBB" w:rsidRDefault="00E65928" w:rsidP="00A67562">
            <w:pPr>
              <w:widowControl/>
              <w:jc w:val="both"/>
              <w:rPr>
                <w:rFonts w:ascii="標楷體" w:eastAsia="標楷體" w:hAnsi="Times New Roman" w:cs="Times New Roman"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  </w:t>
            </w:r>
            <w:r w:rsidR="00C16E2F" w:rsidRPr="009D0FBB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>□是</w:t>
            </w:r>
            <w:r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3A15AF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 </w:t>
            </w:r>
            <w:proofErr w:type="gramStart"/>
            <w:r w:rsidR="00C16E2F" w:rsidRPr="009D0FBB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>□否</w:t>
            </w:r>
            <w:proofErr w:type="gramEnd"/>
          </w:p>
        </w:tc>
      </w:tr>
    </w:tbl>
    <w:p w:rsidR="0096312D" w:rsidRPr="00701AB3" w:rsidRDefault="0096312D" w:rsidP="0096312D">
      <w:pPr>
        <w:tabs>
          <w:tab w:val="left" w:pos="1320"/>
        </w:tabs>
        <w:snapToGrid w:val="0"/>
        <w:spacing w:line="240" w:lineRule="atLeast"/>
        <w:ind w:leftChars="-118" w:left="-283" w:rightChars="-56" w:right="-134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9D39BE">
        <w:rPr>
          <w:rFonts w:ascii="Times New Roman" w:eastAsia="標楷體" w:hAnsi="Times New Roman" w:cs="Times New Roman" w:hint="eastAsia"/>
          <w:color w:val="000000"/>
          <w:szCs w:val="24"/>
        </w:rPr>
        <w:t>（以上</w:t>
      </w:r>
      <w:proofErr w:type="gramStart"/>
      <w:r w:rsidRPr="009D39BE">
        <w:rPr>
          <w:rFonts w:ascii="Times New Roman" w:eastAsia="標楷體" w:hAnsi="Times New Roman" w:cs="Times New Roman" w:hint="eastAsia"/>
          <w:color w:val="000000"/>
          <w:szCs w:val="24"/>
        </w:rPr>
        <w:t>個</w:t>
      </w:r>
      <w:proofErr w:type="gramEnd"/>
      <w:r w:rsidRPr="009D39BE">
        <w:rPr>
          <w:rFonts w:ascii="Times New Roman" w:eastAsia="標楷體" w:hAnsi="Times New Roman" w:cs="Times New Roman" w:hint="eastAsia"/>
          <w:color w:val="000000"/>
          <w:szCs w:val="24"/>
        </w:rPr>
        <w:t>資用於聯繫招生相關事務用）</w:t>
      </w:r>
    </w:p>
    <w:p w:rsidR="00C16E2F" w:rsidRPr="0096312D" w:rsidRDefault="00C16E2F" w:rsidP="00C16E2F">
      <w:pPr>
        <w:snapToGrid w:val="0"/>
        <w:spacing w:line="240" w:lineRule="atLeast"/>
        <w:ind w:leftChars="-177" w:left="-424" w:rightChars="-56" w:right="-134" w:hanging="1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035A35" w:rsidRDefault="003A15AF" w:rsidP="006013CD">
      <w:pPr>
        <w:pStyle w:val="a9"/>
        <w:numPr>
          <w:ilvl w:val="0"/>
          <w:numId w:val="2"/>
        </w:numPr>
        <w:snapToGrid w:val="0"/>
        <w:spacing w:line="240" w:lineRule="atLeast"/>
        <w:ind w:leftChars="0" w:rightChars="-177" w:right="-425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="00C16E2F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擬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報名</w:t>
      </w:r>
      <w:r w:rsidR="00C16E2F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修習</w:t>
      </w:r>
      <w:r w:rsidR="00AD6CD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本系</w:t>
      </w:r>
      <w:r w:rsidR="002D2A48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「</w:t>
      </w:r>
      <w:r w:rsidR="002D2A48" w:rsidRPr="003A15AF">
        <w:rPr>
          <w:rFonts w:ascii="Times New Roman" w:eastAsia="標楷體" w:hAnsi="Times New Roman" w:cs="Times New Roman"/>
          <w:color w:val="000000"/>
          <w:sz w:val="32"/>
          <w:szCs w:val="32"/>
        </w:rPr>
        <w:t>碩士學分班</w:t>
      </w:r>
      <w:r w:rsidR="002D2A48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</w:t>
      </w:r>
      <w:r w:rsidR="0071426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A439E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bookmarkStart w:id="0" w:name="_GoBack"/>
      <w:bookmarkEnd w:id="0"/>
      <w:r w:rsidR="002D2A48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期」</w:t>
      </w:r>
      <w:r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以下</w:t>
      </w:r>
      <w:r w:rsidR="00C16E2F" w:rsidRPr="003A15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課程</w:t>
      </w:r>
      <w:r w:rsidR="00C16E2F" w:rsidRPr="003A15AF">
        <w:rPr>
          <w:rFonts w:ascii="Times New Roman" w:eastAsia="標楷體" w:hAnsi="Times New Roman" w:cs="Times New Roman"/>
          <w:color w:val="000000"/>
          <w:sz w:val="32"/>
          <w:szCs w:val="32"/>
        </w:rPr>
        <w:t>：</w:t>
      </w:r>
    </w:p>
    <w:p w:rsidR="006013CD" w:rsidRPr="00F05BB2" w:rsidRDefault="006013CD" w:rsidP="00035A35">
      <w:pPr>
        <w:snapToGrid w:val="0"/>
        <w:spacing w:line="240" w:lineRule="atLeast"/>
        <w:ind w:rightChars="-177" w:right="-425"/>
        <w:rPr>
          <w:rFonts w:ascii="Times New Roman" w:eastAsia="標楷體" w:hAnsi="Times New Roman" w:cs="Times New Roman"/>
          <w:color w:val="000000"/>
          <w:sz w:val="32"/>
          <w:szCs w:val="32"/>
        </w:rPr>
      </w:pPr>
      <w:proofErr w:type="gramStart"/>
      <w:r w:rsidRPr="00F05BB2">
        <w:rPr>
          <w:rFonts w:ascii="Times New Roman" w:eastAsia="標楷體" w:hAnsi="Times New Roman" w:cs="Times New Roman" w:hint="eastAsia"/>
          <w:color w:val="000000"/>
          <w:szCs w:val="32"/>
        </w:rPr>
        <w:t>註</w:t>
      </w:r>
      <w:proofErr w:type="gramEnd"/>
      <w:r w:rsidRPr="00F05BB2">
        <w:rPr>
          <w:rFonts w:ascii="Times New Roman" w:eastAsia="標楷體" w:hAnsi="Times New Roman" w:cs="Times New Roman" w:hint="eastAsia"/>
          <w:color w:val="000000"/>
          <w:szCs w:val="32"/>
        </w:rPr>
        <w:t>：</w:t>
      </w:r>
      <w:proofErr w:type="gramStart"/>
      <w:r w:rsidRPr="00F05BB2">
        <w:rPr>
          <w:rFonts w:ascii="Times New Roman" w:eastAsia="標楷體" w:hAnsi="Times New Roman" w:cs="Times New Roman" w:hint="eastAsia"/>
          <w:color w:val="000000"/>
          <w:szCs w:val="32"/>
        </w:rPr>
        <w:t>本</w:t>
      </w:r>
      <w:r w:rsidR="00035A35" w:rsidRPr="00F05BB2">
        <w:rPr>
          <w:rFonts w:ascii="Times New Roman" w:eastAsia="標楷體" w:hAnsi="Times New Roman" w:cs="Times New Roman" w:hint="eastAsia"/>
          <w:color w:val="000000"/>
          <w:szCs w:val="32"/>
        </w:rPr>
        <w:t>班</w:t>
      </w:r>
      <w:r w:rsidRPr="00F05BB2">
        <w:rPr>
          <w:rFonts w:ascii="Times New Roman" w:eastAsia="標楷體" w:hAnsi="Times New Roman" w:cs="Times New Roman" w:hint="eastAsia"/>
          <w:color w:val="000000"/>
          <w:szCs w:val="32"/>
        </w:rPr>
        <w:t>開設</w:t>
      </w:r>
      <w:proofErr w:type="gramEnd"/>
      <w:r w:rsidRPr="00F05BB2">
        <w:rPr>
          <w:rFonts w:ascii="Times New Roman" w:eastAsia="標楷體" w:hAnsi="Times New Roman" w:cs="Times New Roman" w:hint="eastAsia"/>
          <w:color w:val="000000"/>
          <w:szCs w:val="32"/>
        </w:rPr>
        <w:t>基礎課程、進階課程跟專業課程，</w:t>
      </w:r>
      <w:r w:rsidR="00035A35" w:rsidRPr="00F05BB2">
        <w:rPr>
          <w:rFonts w:ascii="Times New Roman" w:eastAsia="標楷體" w:hAnsi="Times New Roman" w:cs="Times New Roman" w:hint="eastAsia"/>
          <w:color w:val="000000"/>
          <w:szCs w:val="32"/>
        </w:rPr>
        <w:t>難度由基礎至專業遞增。</w:t>
      </w:r>
    </w:p>
    <w:tbl>
      <w:tblPr>
        <w:tblW w:w="5254" w:type="pct"/>
        <w:tblInd w:w="-3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0"/>
        <w:gridCol w:w="2268"/>
      </w:tblGrid>
      <w:tr w:rsidR="00C16E2F" w:rsidRPr="009D0FBB" w:rsidTr="00C16E2F">
        <w:trPr>
          <w:trHeight w:val="65"/>
        </w:trPr>
        <w:tc>
          <w:tcPr>
            <w:tcW w:w="3860" w:type="pct"/>
            <w:shd w:val="clear" w:color="auto" w:fill="auto"/>
            <w:vAlign w:val="center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>
              <w:rPr>
                <w:rFonts w:ascii="標楷體" w:eastAsia="標楷體" w:hAnsi="Times New Roman" w:cs="Times New Roman"/>
                <w:color w:val="000000"/>
                <w:szCs w:val="20"/>
              </w:rPr>
              <w:t>科目</w:t>
            </w: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名稱</w:t>
            </w:r>
          </w:p>
        </w:tc>
        <w:tc>
          <w:tcPr>
            <w:tcW w:w="114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0"/>
              </w:rPr>
            </w:pPr>
            <w:r w:rsidRPr="009D0FBB">
              <w:rPr>
                <w:rFonts w:ascii="標楷體" w:eastAsia="標楷體" w:hAnsi="Times New Roman" w:cs="Times New Roman" w:hint="eastAsia"/>
                <w:color w:val="000000"/>
                <w:szCs w:val="20"/>
              </w:rPr>
              <w:t>學分</w:t>
            </w:r>
          </w:p>
        </w:tc>
      </w:tr>
      <w:tr w:rsidR="00C16E2F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6E2F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6E2F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C16E2F" w:rsidRPr="009D0FBB" w:rsidRDefault="00C16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53E75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F53E75" w:rsidRPr="009D0FBB" w:rsidRDefault="00F53E75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F53E75" w:rsidRPr="009D0FBB" w:rsidRDefault="00F53E75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53E75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F53E75" w:rsidRPr="009D0FBB" w:rsidRDefault="00F53E75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F53E75" w:rsidRPr="009D0FBB" w:rsidRDefault="00F53E75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E2E2F" w:rsidRPr="009D0FBB" w:rsidTr="00C16E2F">
        <w:trPr>
          <w:trHeight w:val="65"/>
        </w:trPr>
        <w:tc>
          <w:tcPr>
            <w:tcW w:w="3860" w:type="pct"/>
            <w:shd w:val="clear" w:color="auto" w:fill="auto"/>
          </w:tcPr>
          <w:p w:rsidR="000E2E2F" w:rsidRPr="009D0FBB" w:rsidRDefault="000E2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0" w:type="pct"/>
            <w:shd w:val="clear" w:color="auto" w:fill="auto"/>
          </w:tcPr>
          <w:p w:rsidR="000E2E2F" w:rsidRPr="009D0FBB" w:rsidRDefault="000E2E2F" w:rsidP="00D65215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E2E2F" w:rsidRDefault="000E2E2F" w:rsidP="000E2E2F">
      <w:pPr>
        <w:tabs>
          <w:tab w:val="left" w:pos="1320"/>
        </w:tabs>
        <w:snapToGrid w:val="0"/>
        <w:spacing w:line="240" w:lineRule="atLeast"/>
        <w:ind w:leftChars="-118" w:left="-283" w:rightChars="-56" w:right="-134" w:firstLineChars="550" w:firstLine="2422"/>
        <w:jc w:val="both"/>
        <w:rPr>
          <w:rFonts w:ascii="Times New Roman" w:eastAsia="標楷體" w:hAnsi="Times New Roman" w:cs="Times New Roman"/>
          <w:b/>
          <w:color w:val="000000"/>
          <w:sz w:val="44"/>
          <w:szCs w:val="44"/>
          <w:u w:val="thick"/>
        </w:rPr>
      </w:pPr>
    </w:p>
    <w:p w:rsidR="00C16E2F" w:rsidRPr="00C16E2F" w:rsidRDefault="00C16E2F" w:rsidP="000E2E2F">
      <w:pPr>
        <w:tabs>
          <w:tab w:val="left" w:pos="1320"/>
        </w:tabs>
        <w:snapToGrid w:val="0"/>
        <w:spacing w:line="240" w:lineRule="atLeast"/>
        <w:ind w:leftChars="-118" w:left="-283" w:rightChars="-56" w:right="-134" w:firstLineChars="550" w:firstLine="2422"/>
        <w:jc w:val="both"/>
        <w:rPr>
          <w:rFonts w:ascii="Times New Roman" w:eastAsia="標楷體" w:hAnsi="Times New Roman" w:cs="Times New Roman"/>
          <w:b/>
          <w:color w:val="000000"/>
          <w:sz w:val="44"/>
          <w:szCs w:val="44"/>
          <w:u w:val="thick"/>
        </w:rPr>
      </w:pPr>
      <w:r w:rsidRPr="00C16E2F">
        <w:rPr>
          <w:rFonts w:ascii="Times New Roman" w:eastAsia="標楷體" w:hAnsi="Times New Roman" w:cs="Times New Roman"/>
          <w:b/>
          <w:color w:val="000000"/>
          <w:sz w:val="44"/>
          <w:szCs w:val="44"/>
          <w:u w:val="thick"/>
        </w:rPr>
        <w:t>申請人簽章：</w:t>
      </w:r>
      <w:r>
        <w:rPr>
          <w:rFonts w:ascii="Times New Roman" w:eastAsia="標楷體" w:hAnsi="Times New Roman" w:cs="Times New Roman" w:hint="eastAsia"/>
          <w:b/>
          <w:color w:val="000000"/>
          <w:sz w:val="44"/>
          <w:szCs w:val="44"/>
          <w:u w:val="thick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44"/>
          <w:szCs w:val="44"/>
          <w:u w:val="thick"/>
        </w:rPr>
        <w:t xml:space="preserve">                     </w:t>
      </w:r>
    </w:p>
    <w:p w:rsidR="00035A35" w:rsidRDefault="00035A35" w:rsidP="000E2E2F">
      <w:pPr>
        <w:snapToGrid w:val="0"/>
        <w:spacing w:line="240" w:lineRule="atLeast"/>
        <w:ind w:rightChars="-177" w:right="-425"/>
        <w:rPr>
          <w:rFonts w:ascii="Times New Roman" w:eastAsia="標楷體" w:hAnsi="Times New Roman" w:cs="Times New Roman"/>
          <w:b/>
          <w:color w:val="000000"/>
          <w:sz w:val="20"/>
          <w:szCs w:val="20"/>
        </w:rPr>
      </w:pPr>
    </w:p>
    <w:p w:rsidR="00F435F0" w:rsidRPr="003A15AF" w:rsidRDefault="00F435F0" w:rsidP="000E2E2F">
      <w:pPr>
        <w:snapToGrid w:val="0"/>
        <w:spacing w:line="240" w:lineRule="atLeast"/>
        <w:ind w:rightChars="-177" w:right="-425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A15A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*</w:t>
      </w:r>
      <w:r w:rsidRPr="003A15AF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="000E2E2F" w:rsidRPr="003A15A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本系</w:t>
      </w:r>
      <w:r w:rsidRPr="003A15AF">
        <w:rPr>
          <w:rFonts w:ascii="Times New Roman" w:eastAsia="標楷體" w:hAnsi="Times New Roman" w:cs="Times New Roman"/>
          <w:color w:val="000000"/>
          <w:sz w:val="28"/>
          <w:szCs w:val="28"/>
        </w:rPr>
        <w:t>審查結果</w:t>
      </w:r>
      <w:r w:rsidR="000E2E2F" w:rsidRPr="003A15AF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</w:p>
    <w:tbl>
      <w:tblPr>
        <w:tblW w:w="5323" w:type="pct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4820"/>
        <w:gridCol w:w="1701"/>
        <w:gridCol w:w="1554"/>
      </w:tblGrid>
      <w:tr w:rsidR="00F435F0" w:rsidRPr="003A15AF" w:rsidTr="00E65928">
        <w:trPr>
          <w:trHeight w:val="703"/>
        </w:trPr>
        <w:tc>
          <w:tcPr>
            <w:tcW w:w="994" w:type="pct"/>
            <w:shd w:val="clear" w:color="auto" w:fill="auto"/>
            <w:vAlign w:val="center"/>
          </w:tcPr>
          <w:p w:rsidR="00F435F0" w:rsidRPr="003A15AF" w:rsidRDefault="00F435F0" w:rsidP="00F435F0">
            <w:pPr>
              <w:spacing w:beforeLines="30" w:before="108" w:afterLines="30" w:after="108"/>
              <w:rPr>
                <w:rFonts w:ascii="標楷體" w:eastAsia="標楷體" w:hAnsi="Times New Roman" w:cs="Times New Roman"/>
                <w:color w:val="000000"/>
                <w:szCs w:val="24"/>
              </w:rPr>
            </w:pPr>
            <w:r w:rsidRPr="003A15AF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 w:rsidRPr="003A15AF">
              <w:rPr>
                <w:rFonts w:ascii="標楷體" w:eastAsia="標楷體" w:hAnsi="Times New Roman" w:cs="Times New Roman"/>
                <w:color w:val="000000"/>
                <w:szCs w:val="24"/>
              </w:rPr>
              <w:t>通過</w:t>
            </w:r>
            <w:r w:rsidR="00495252" w:rsidRPr="003A15AF">
              <w:rPr>
                <w:rFonts w:ascii="標楷體" w:eastAsia="標楷體" w:hAnsi="Times New Roman" w:cs="Times New Roman"/>
                <w:color w:val="000000"/>
                <w:szCs w:val="24"/>
              </w:rPr>
              <w:t>正取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F435F0" w:rsidRPr="003A15AF" w:rsidRDefault="00F435F0" w:rsidP="00F435F0">
            <w:pPr>
              <w:spacing w:beforeLines="30" w:before="108" w:afterLines="30" w:after="108"/>
              <w:rPr>
                <w:rFonts w:ascii="標楷體" w:eastAsia="標楷體" w:hAnsi="Times New Roman" w:cs="Times New Roman"/>
                <w:color w:val="000000"/>
                <w:szCs w:val="24"/>
              </w:rPr>
            </w:pPr>
            <w:r w:rsidRPr="003A15AF">
              <w:rPr>
                <w:rFonts w:ascii="標楷體" w:eastAsia="標楷體" w:hAnsi="Times New Roman" w:cs="Times New Roman" w:hint="eastAsia"/>
                <w:color w:val="000000"/>
                <w:szCs w:val="24"/>
              </w:rPr>
              <w:t xml:space="preserve">□ </w:t>
            </w:r>
            <w:r w:rsidRPr="003A15AF">
              <w:rPr>
                <w:rFonts w:ascii="標楷體" w:eastAsia="標楷體" w:hAnsi="Times New Roman" w:cs="Times New Roman"/>
                <w:color w:val="000000"/>
                <w:szCs w:val="24"/>
              </w:rPr>
              <w:t>不通過，原因：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435F0" w:rsidRPr="003A15AF" w:rsidRDefault="00F435F0" w:rsidP="00E65928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  <w:r w:rsidRPr="003A15AF">
              <w:rPr>
                <w:rFonts w:ascii="標楷體" w:eastAsia="標楷體" w:hAnsi="Times New Roman" w:cs="Times New Roman"/>
                <w:color w:val="000000"/>
                <w:szCs w:val="24"/>
              </w:rPr>
              <w:t>系主任簽章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F435F0" w:rsidRPr="003A15AF" w:rsidRDefault="00F435F0" w:rsidP="00AC481E">
            <w:pPr>
              <w:spacing w:beforeLines="30" w:before="108" w:afterLines="30" w:after="108"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</w:tbl>
    <w:p w:rsidR="00C16E2F" w:rsidRDefault="00C16E2F" w:rsidP="003A15AF">
      <w:pPr>
        <w:tabs>
          <w:tab w:val="left" w:pos="1320"/>
        </w:tabs>
        <w:snapToGrid w:val="0"/>
        <w:spacing w:line="240" w:lineRule="atLeast"/>
        <w:ind w:leftChars="-118" w:left="-283" w:rightChars="-56" w:right="-134"/>
        <w:jc w:val="both"/>
        <w:rPr>
          <w:rFonts w:ascii="Times New Roman" w:eastAsia="標楷體" w:hAnsi="Times New Roman" w:cs="Times New Roman"/>
          <w:b/>
          <w:color w:val="000000"/>
          <w:sz w:val="20"/>
          <w:szCs w:val="20"/>
        </w:rPr>
      </w:pPr>
    </w:p>
    <w:sectPr w:rsidR="00C16E2F" w:rsidSect="00F53E75">
      <w:pgSz w:w="11906" w:h="16838"/>
      <w:pgMar w:top="709" w:right="991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124" w:rsidRDefault="005A6124" w:rsidP="00276B99">
      <w:r>
        <w:separator/>
      </w:r>
    </w:p>
  </w:endnote>
  <w:endnote w:type="continuationSeparator" w:id="0">
    <w:p w:rsidR="005A6124" w:rsidRDefault="005A6124" w:rsidP="0027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粗圓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124" w:rsidRDefault="005A6124" w:rsidP="00276B99">
      <w:r>
        <w:separator/>
      </w:r>
    </w:p>
  </w:footnote>
  <w:footnote w:type="continuationSeparator" w:id="0">
    <w:p w:rsidR="005A6124" w:rsidRDefault="005A6124" w:rsidP="00276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A4305"/>
    <w:multiLevelType w:val="hybridMultilevel"/>
    <w:tmpl w:val="A24852E0"/>
    <w:lvl w:ilvl="0" w:tplc="F0EAC2FA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8CB489B"/>
    <w:multiLevelType w:val="hybridMultilevel"/>
    <w:tmpl w:val="B27CE034"/>
    <w:lvl w:ilvl="0" w:tplc="8DC0A2EC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E1"/>
    <w:rsid w:val="00035A35"/>
    <w:rsid w:val="0007663D"/>
    <w:rsid w:val="00090B1B"/>
    <w:rsid w:val="000B5173"/>
    <w:rsid w:val="000E2E2F"/>
    <w:rsid w:val="00130F2C"/>
    <w:rsid w:val="001364B7"/>
    <w:rsid w:val="001406DC"/>
    <w:rsid w:val="001733EC"/>
    <w:rsid w:val="00196E2F"/>
    <w:rsid w:val="001A19F8"/>
    <w:rsid w:val="001D1911"/>
    <w:rsid w:val="001D5676"/>
    <w:rsid w:val="001F3B19"/>
    <w:rsid w:val="002005A7"/>
    <w:rsid w:val="00201389"/>
    <w:rsid w:val="00217C80"/>
    <w:rsid w:val="00276B99"/>
    <w:rsid w:val="002B7EF9"/>
    <w:rsid w:val="002D2A48"/>
    <w:rsid w:val="003740B7"/>
    <w:rsid w:val="003A15AF"/>
    <w:rsid w:val="003C23FC"/>
    <w:rsid w:val="00451287"/>
    <w:rsid w:val="004709BA"/>
    <w:rsid w:val="00495252"/>
    <w:rsid w:val="004B7FD7"/>
    <w:rsid w:val="00583230"/>
    <w:rsid w:val="005A6124"/>
    <w:rsid w:val="005B0FF0"/>
    <w:rsid w:val="005B2E2D"/>
    <w:rsid w:val="006013CD"/>
    <w:rsid w:val="00650A6D"/>
    <w:rsid w:val="00687F9B"/>
    <w:rsid w:val="006C5603"/>
    <w:rsid w:val="006D3E7D"/>
    <w:rsid w:val="00701AB3"/>
    <w:rsid w:val="00714265"/>
    <w:rsid w:val="00763E97"/>
    <w:rsid w:val="007A1D53"/>
    <w:rsid w:val="007C0A6F"/>
    <w:rsid w:val="00812213"/>
    <w:rsid w:val="00862804"/>
    <w:rsid w:val="008D60FF"/>
    <w:rsid w:val="0096312D"/>
    <w:rsid w:val="00995AF1"/>
    <w:rsid w:val="009C090C"/>
    <w:rsid w:val="009C5DBF"/>
    <w:rsid w:val="009D39BE"/>
    <w:rsid w:val="009F798B"/>
    <w:rsid w:val="00A33DBA"/>
    <w:rsid w:val="00A439E1"/>
    <w:rsid w:val="00A67562"/>
    <w:rsid w:val="00A857EF"/>
    <w:rsid w:val="00AA6B15"/>
    <w:rsid w:val="00AC45CB"/>
    <w:rsid w:val="00AD3D83"/>
    <w:rsid w:val="00AD6CD8"/>
    <w:rsid w:val="00B3285D"/>
    <w:rsid w:val="00B7253B"/>
    <w:rsid w:val="00B818F8"/>
    <w:rsid w:val="00B96DD5"/>
    <w:rsid w:val="00BB3607"/>
    <w:rsid w:val="00BF0867"/>
    <w:rsid w:val="00C16E2F"/>
    <w:rsid w:val="00C32AFE"/>
    <w:rsid w:val="00C726D9"/>
    <w:rsid w:val="00C85A0F"/>
    <w:rsid w:val="00D16CBF"/>
    <w:rsid w:val="00D57CD0"/>
    <w:rsid w:val="00DD7CEC"/>
    <w:rsid w:val="00E17E01"/>
    <w:rsid w:val="00E24B44"/>
    <w:rsid w:val="00E26A3F"/>
    <w:rsid w:val="00E36481"/>
    <w:rsid w:val="00E50357"/>
    <w:rsid w:val="00E65928"/>
    <w:rsid w:val="00E8095E"/>
    <w:rsid w:val="00EF42A1"/>
    <w:rsid w:val="00F03180"/>
    <w:rsid w:val="00F05BB2"/>
    <w:rsid w:val="00F435F0"/>
    <w:rsid w:val="00F52653"/>
    <w:rsid w:val="00F53E75"/>
    <w:rsid w:val="00F936B7"/>
    <w:rsid w:val="00F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FE404"/>
  <w15:chartTrackingRefBased/>
  <w15:docId w15:val="{A428733B-D701-435E-97E7-2BE16730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E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E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6E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6B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76B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76B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76B99"/>
    <w:rPr>
      <w:sz w:val="20"/>
      <w:szCs w:val="20"/>
    </w:rPr>
  </w:style>
  <w:style w:type="paragraph" w:styleId="a9">
    <w:name w:val="List Paragraph"/>
    <w:basedOn w:val="a"/>
    <w:uiPriority w:val="34"/>
    <w:qFormat/>
    <w:rsid w:val="003A15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38468;&#20214;1_&#65288;&#31532;13&#26399;&#65289;&#30889;&#22763;&#23416;&#20998;&#29677;&#22577;&#21517;&#30003;&#35531;&#34920;&#65288;115-1)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附件1_（第13期）碩士學分班報名申請表（115-1)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NCKU法律系沈易穎</dc:creator>
  <cp:keywords/>
  <dc:description/>
  <cp:lastModifiedBy>NCKU法律系沈易穎</cp:lastModifiedBy>
  <cp:revision>1</cp:revision>
  <cp:lastPrinted>2017-08-25T06:24:00Z</cp:lastPrinted>
  <dcterms:created xsi:type="dcterms:W3CDTF">2026-07-02T02:37:00Z</dcterms:created>
  <dcterms:modified xsi:type="dcterms:W3CDTF">2026-07-02T02:37:00Z</dcterms:modified>
</cp:coreProperties>
</file>